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1276"/>
        <w:gridCol w:w="1629"/>
        <w:gridCol w:w="1276"/>
        <w:gridCol w:w="1370"/>
        <w:gridCol w:w="756"/>
        <w:gridCol w:w="567"/>
        <w:gridCol w:w="47"/>
        <w:gridCol w:w="1370"/>
      </w:tblGrid>
      <w:tr w:rsidR="002D1523" w14:paraId="75F87971" w14:textId="77777777">
        <w:tblPrEx>
          <w:tblCellMar>
            <w:top w:w="0" w:type="dxa"/>
            <w:bottom w:w="0" w:type="dxa"/>
          </w:tblCellMar>
        </w:tblPrEx>
        <w:trPr>
          <w:cantSplit/>
          <w:trHeight w:val="1100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4D926D" w14:textId="77777777" w:rsidR="002E0DA5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Landesans</w:t>
            </w:r>
            <w:r w:rsidR="005870E1">
              <w:rPr>
                <w:rFonts w:cs="Arial"/>
                <w:sz w:val="16"/>
              </w:rPr>
              <w:t xml:space="preserve">talt für Landwirtschaft </w:t>
            </w:r>
            <w:r>
              <w:rPr>
                <w:rFonts w:cs="Arial"/>
                <w:sz w:val="16"/>
              </w:rPr>
              <w:t xml:space="preserve">und </w:t>
            </w:r>
            <w:r w:rsidR="002E0DA5">
              <w:rPr>
                <w:rFonts w:cs="Arial"/>
                <w:sz w:val="16"/>
              </w:rPr>
              <w:t>Gartenbau</w:t>
            </w:r>
          </w:p>
          <w:p w14:paraId="19F76173" w14:textId="77777777" w:rsidR="002D1523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Sachsen-Anhalt</w:t>
            </w:r>
          </w:p>
          <w:p w14:paraId="42624A60" w14:textId="77777777" w:rsidR="002D1523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 xml:space="preserve">Prüf- und Anerkennungsstelle für Saat- und Pflanzgut </w:t>
            </w:r>
          </w:p>
          <w:p w14:paraId="4FCC174C" w14:textId="77777777" w:rsidR="002D1523" w:rsidRDefault="00496C87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Schiepziger Str. 29</w:t>
            </w:r>
          </w:p>
          <w:p w14:paraId="63A690F4" w14:textId="77777777" w:rsidR="002D1523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061</w:t>
            </w:r>
            <w:r w:rsidR="00496C87">
              <w:rPr>
                <w:rFonts w:cs="Arial"/>
                <w:sz w:val="16"/>
              </w:rPr>
              <w:t>20</w:t>
            </w:r>
            <w:r>
              <w:rPr>
                <w:rFonts w:cs="Arial"/>
                <w:sz w:val="16"/>
              </w:rPr>
              <w:t xml:space="preserve"> Halle (Sa</w:t>
            </w:r>
            <w:r>
              <w:rPr>
                <w:rFonts w:cs="Arial"/>
                <w:sz w:val="16"/>
              </w:rPr>
              <w:t>a</w:t>
            </w:r>
            <w:r>
              <w:rPr>
                <w:rFonts w:cs="Arial"/>
                <w:sz w:val="16"/>
              </w:rPr>
              <w:t>le)</w:t>
            </w:r>
          </w:p>
          <w:p w14:paraId="0813D263" w14:textId="77777777" w:rsidR="002D1523" w:rsidRDefault="002D1523">
            <w:pPr>
              <w:jc w:val="both"/>
              <w:rPr>
                <w:sz w:val="16"/>
              </w:rPr>
            </w:pPr>
            <w:r>
              <w:rPr>
                <w:rFonts w:cs="Arial"/>
                <w:sz w:val="16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496C87">
              <w:rPr>
                <w:sz w:val="16"/>
              </w:rPr>
              <w:t>5584-121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sz w:val="16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 </w:t>
            </w:r>
            <w:r w:rsidR="00496C87">
              <w:rPr>
                <w:sz w:val="16"/>
              </w:rPr>
              <w:t>5584-122</w:t>
            </w:r>
          </w:p>
          <w:p w14:paraId="7B7AC919" w14:textId="77777777" w:rsidR="002D1523" w:rsidRDefault="002D1523">
            <w:pPr>
              <w:jc w:val="both"/>
              <w:rPr>
                <w:sz w:val="16"/>
              </w:rPr>
            </w:pPr>
            <w:r>
              <w:rPr>
                <w:rFonts w:cs="Arial"/>
                <w:sz w:val="16"/>
                <w:lang w:val="it-IT"/>
              </w:rPr>
              <w:sym w:font="Wingdings" w:char="F02A"/>
            </w:r>
            <w:r w:rsidR="005870E1">
              <w:rPr>
                <w:sz w:val="16"/>
              </w:rPr>
              <w:t xml:space="preserve"> Poststelle.SPAS@ll</w:t>
            </w:r>
            <w:r w:rsidR="00D23FF0">
              <w:rPr>
                <w:sz w:val="16"/>
              </w:rPr>
              <w:t>g.</w:t>
            </w:r>
            <w:r>
              <w:rPr>
                <w:sz w:val="16"/>
              </w:rPr>
              <w:t>sachsen-anhalt.de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081B992" w14:textId="77777777"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Antragsteller:</w:t>
            </w:r>
          </w:p>
          <w:p w14:paraId="7BB8E8AF" w14:textId="77777777"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 xml:space="preserve">(Stempel oder </w:t>
            </w:r>
          </w:p>
          <w:p w14:paraId="7FC368D2" w14:textId="77777777"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Anschrift)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6994C2F" w14:textId="77777777" w:rsidR="002D1523" w:rsidRDefault="002D1523">
            <w:pPr>
              <w:ind w:right="-70"/>
              <w:rPr>
                <w:b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  <w:bookmarkEnd w:id="0"/>
          </w:p>
          <w:p w14:paraId="420C5F58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6FB29C9D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322F3796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58743568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7D31AE4B" w14:textId="77777777" w:rsidR="002D1523" w:rsidRDefault="002D1523">
            <w:pPr>
              <w:ind w:right="-70"/>
              <w:rPr>
                <w:b/>
                <w:sz w:val="20"/>
              </w:rPr>
            </w:pPr>
          </w:p>
        </w:tc>
      </w:tr>
      <w:tr w:rsidR="002D1523" w14:paraId="4024AED4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0"/>
        </w:trPr>
        <w:tc>
          <w:tcPr>
            <w:tcW w:w="61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57CA2D" w14:textId="77777777" w:rsidR="002D1523" w:rsidRDefault="002D1523">
            <w:pPr>
              <w:pStyle w:val="berschrift5"/>
              <w:rPr>
                <w:b w:val="0"/>
              </w:rPr>
            </w:pP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AF4105E" w14:textId="77777777" w:rsidR="002D1523" w:rsidRDefault="002D1523">
            <w:pPr>
              <w:pStyle w:val="berschrift5"/>
            </w:pPr>
          </w:p>
        </w:tc>
      </w:tr>
      <w:tr w:rsidR="002D1523" w14:paraId="7A07C682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616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53DC32" w14:textId="77777777"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zur Feststellung der Keimfähigkeit übergeben wir Ihnen folgende Proben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14:paraId="5E335A8E" w14:textId="77777777" w:rsidR="002D1523" w:rsidRDefault="002D1523">
            <w:pPr>
              <w:ind w:right="-70"/>
              <w:jc w:val="right"/>
              <w:rPr>
                <w:b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  <w:p w14:paraId="7325E51B" w14:textId="77777777"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14:paraId="0FD32FC0" w14:textId="77777777"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14:paraId="33DBA4CE" w14:textId="77777777"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14:paraId="0C4E3454" w14:textId="77777777"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14:paraId="2F3A248D" w14:textId="77777777"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 w14:paraId="64990B3D" w14:textId="77777777" w:rsidR="002D1523" w:rsidRDefault="002D1523">
            <w:pPr>
              <w:rPr>
                <w:sz w:val="18"/>
              </w:rPr>
            </w:pPr>
            <w:proofErr w:type="gramStart"/>
            <w:r>
              <w:rPr>
                <w:sz w:val="18"/>
              </w:rPr>
              <w:t>,den</w:t>
            </w:r>
            <w:proofErr w:type="gramEnd"/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14:paraId="5E511114" w14:textId="77777777" w:rsidR="002D1523" w:rsidRDefault="002D1523">
            <w:pPr>
              <w:ind w:right="-70"/>
              <w:rPr>
                <w:b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  <w:p w14:paraId="67091803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62EB0C92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6E4E22F0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469F5297" w14:textId="77777777" w:rsidR="002D1523" w:rsidRDefault="002D1523">
            <w:pPr>
              <w:ind w:right="-70"/>
              <w:rPr>
                <w:b/>
                <w:sz w:val="20"/>
              </w:rPr>
            </w:pPr>
          </w:p>
          <w:p w14:paraId="69303901" w14:textId="77777777" w:rsidR="002D1523" w:rsidRDefault="002D1523">
            <w:pPr>
              <w:ind w:right="-70"/>
              <w:rPr>
                <w:b/>
                <w:sz w:val="20"/>
              </w:rPr>
            </w:pPr>
          </w:p>
        </w:tc>
      </w:tr>
      <w:tr w:rsidR="002D1523" w14:paraId="019FA454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0"/>
        </w:trPr>
        <w:tc>
          <w:tcPr>
            <w:tcW w:w="616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75FB1" w14:textId="77777777" w:rsidR="002D1523" w:rsidRDefault="002D1523">
            <w:pPr>
              <w:ind w:right="-70"/>
              <w:rPr>
                <w:b/>
                <w:sz w:val="20"/>
              </w:rPr>
            </w:pPr>
          </w:p>
        </w:tc>
        <w:tc>
          <w:tcPr>
            <w:tcW w:w="411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EC386" w14:textId="77777777" w:rsidR="002D1523" w:rsidRDefault="002D1523">
            <w:pPr>
              <w:ind w:right="-70"/>
              <w:rPr>
                <w:b/>
                <w:sz w:val="20"/>
              </w:rPr>
            </w:pPr>
          </w:p>
        </w:tc>
      </w:tr>
      <w:tr w:rsidR="002D1523" w14:paraId="24C78951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198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FEA47" w14:textId="77777777"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Prüf-Nr.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95BD" w14:textId="77777777"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Artikel Nr.</w:t>
            </w:r>
          </w:p>
        </w:tc>
        <w:tc>
          <w:tcPr>
            <w:tcW w:w="29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40D7" w14:textId="77777777" w:rsidR="002D1523" w:rsidRDefault="002D1523">
            <w:pPr>
              <w:ind w:right="-70"/>
              <w:rPr>
                <w:sz w:val="20"/>
              </w:rPr>
            </w:pPr>
            <w:r>
              <w:rPr>
                <w:sz w:val="20"/>
              </w:rPr>
              <w:t>Art (botanisch)</w:t>
            </w:r>
          </w:p>
        </w:tc>
        <w:tc>
          <w:tcPr>
            <w:tcW w:w="137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2F07" w14:textId="77777777"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Partie Nr.</w:t>
            </w:r>
          </w:p>
        </w:tc>
        <w:tc>
          <w:tcPr>
            <w:tcW w:w="1370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8FEDA" w14:textId="77777777"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KF %</w:t>
            </w:r>
          </w:p>
        </w:tc>
        <w:tc>
          <w:tcPr>
            <w:tcW w:w="137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5CCD5" w14:textId="77777777"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KF % </w:t>
            </w:r>
            <w:r>
              <w:rPr>
                <w:sz w:val="16"/>
              </w:rPr>
              <w:t>bei</w:t>
            </w:r>
            <w:r>
              <w:rPr>
                <w:sz w:val="20"/>
              </w:rPr>
              <w:t xml:space="preserve"> </w:t>
            </w:r>
          </w:p>
          <w:p w14:paraId="6B7FE6D6" w14:textId="77777777"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16"/>
              </w:rPr>
              <w:t>1. Auszählung</w:t>
            </w:r>
          </w:p>
        </w:tc>
      </w:tr>
      <w:tr w:rsidR="002D1523" w14:paraId="2242BBA3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EBBFB8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26C0C6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BE37FC" w14:textId="77777777" w:rsidR="002D1523" w:rsidRDefault="002D1523">
            <w:pPr>
              <w:ind w:right="-70"/>
              <w:rPr>
                <w:sz w:val="20"/>
              </w:rPr>
            </w:pPr>
            <w:r>
              <w:rPr>
                <w:sz w:val="20"/>
              </w:rPr>
              <w:t>Sorte</w:t>
            </w:r>
          </w:p>
        </w:tc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768009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370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1AA9AB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BDB2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CDC3456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2521A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89ABF0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5D1C2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9CC276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DD118B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F6D1D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7E71AF13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D0B94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60EA8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220B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B0FA81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87001B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1BCC1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335228C4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565D7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4D92B4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1B465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725896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BD60C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36E73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F164F03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F2A8C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413E9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A3916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3CD6D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0B95E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82B2E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114F573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E2130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011E27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EAEF0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B9EEE7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0ED2D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BC0B9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392DDDBB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18F79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DF729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CB631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2668B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8D0CE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35BA0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04CD63ED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A0243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99AD7E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8300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2B9B18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E9F0E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CC0AF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229171C2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7F256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CBDED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2EA2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D6C3B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1FD6B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7C248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59DA207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C5F3D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28938B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0E875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D28362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0706E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A0385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3EE3215C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5DCEE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D6784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16D99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6661C5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C19E9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ED6FB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7970712C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839F8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8B3D4F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BB592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3192E2" w14:textId="77777777" w:rsidR="002D1523" w:rsidRDefault="002D1523">
            <w:pPr>
              <w:ind w:right="-70"/>
              <w:jc w:val="both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DCB0DB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79A9B5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C035FDE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B29EE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867F0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4D09E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840E6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29201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C105A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96F9300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818CF5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096D85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4AFA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38337B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1BEDA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78A570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73B03604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67549F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2627A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B63D2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C12D55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F4D8A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27DF5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40FDADA8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152BD1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3ECE37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9CCEC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B77BBD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12BAC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9367B0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6695AFEE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FBD89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B16C3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1D691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E16F4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77320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C7806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03E927B5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8B265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4B7CA6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D55A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7AD0DC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AB68C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E07B5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7E2EED93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A4EF7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83A89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73BBD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EB92CF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6BDE2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37290F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9028089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5D2B6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56996F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905B3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6C7DB8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1FBF9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05726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6F05F2E0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09B435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52FDB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C329F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8EA8C5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ED717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260121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6D321C68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437BCD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F14E34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1D57E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7809E2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1FFC0B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14FCC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4B958B8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78B1E0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4CAE0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F93E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B289E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62311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026A6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47A0CC99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8D807B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86DABC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20EED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836F85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5A02F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3028F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45F98A5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D5D20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795E8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EE230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E81D7B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BFF3E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FD382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F8EED1E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6FA41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F60DDE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EFADB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6A6B1E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9C234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0262A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41F7B62D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2B72F1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E52F4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30186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6E1F89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BCAAE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F53B7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513B68C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14A3A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D8210D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78DD91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D8E874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5A8FD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4C317F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4BBBE726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04ED16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AC5481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6C9AF6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A81B71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D58F000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7FC0E42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0286811D" w14:textId="77777777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9F693C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94E0C3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F7B00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9E7788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5C6FA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342BF1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336CD4A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3F0BA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FC73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F68F9" w14:textId="77777777"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ADDD7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D6E16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50894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1624F6C1" w14:textId="77777777">
        <w:tblPrEx>
          <w:tblCellMar>
            <w:top w:w="0" w:type="dxa"/>
            <w:bottom w:w="0" w:type="dxa"/>
          </w:tblCellMar>
        </w:tblPrEx>
        <w:trPr>
          <w:cantSplit/>
          <w:trHeight w:val="1451"/>
        </w:trPr>
        <w:tc>
          <w:tcPr>
            <w:tcW w:w="3261" w:type="dxa"/>
            <w:gridSpan w:val="2"/>
            <w:vAlign w:val="center"/>
          </w:tcPr>
          <w:p w14:paraId="386E5A37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4275" w:type="dxa"/>
            <w:gridSpan w:val="3"/>
            <w:vMerge w:val="restart"/>
            <w:tcBorders>
              <w:left w:val="nil"/>
              <w:bottom w:val="nil"/>
            </w:tcBorders>
            <w:vAlign w:val="center"/>
          </w:tcPr>
          <w:p w14:paraId="7C87C1A6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2740" w:type="dxa"/>
            <w:gridSpan w:val="4"/>
            <w:vAlign w:val="center"/>
          </w:tcPr>
          <w:p w14:paraId="7F1CFD0E" w14:textId="77777777"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 w14:paraId="5CB60370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447"/>
        </w:trPr>
        <w:tc>
          <w:tcPr>
            <w:tcW w:w="1985" w:type="dxa"/>
            <w:tcBorders>
              <w:top w:val="single" w:sz="4" w:space="0" w:color="auto"/>
            </w:tcBorders>
          </w:tcPr>
          <w:p w14:paraId="231AF68C" w14:textId="77777777" w:rsidR="002D1523" w:rsidRDefault="002D1523">
            <w:pPr>
              <w:ind w:right="-70"/>
              <w:jc w:val="center"/>
              <w:rPr>
                <w:sz w:val="16"/>
              </w:rPr>
            </w:pPr>
            <w:r>
              <w:rPr>
                <w:sz w:val="16"/>
              </w:rPr>
              <w:t>Stempel, Unterschrift der Prüfstelle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C7127AF" w14:textId="77777777" w:rsidR="002D1523" w:rsidRDefault="002D1523">
            <w:pPr>
              <w:ind w:right="-70"/>
              <w:jc w:val="center"/>
              <w:rPr>
                <w:sz w:val="16"/>
              </w:rPr>
            </w:pPr>
            <w:r>
              <w:rPr>
                <w:sz w:val="16"/>
              </w:rPr>
              <w:t>Datum</w:t>
            </w:r>
          </w:p>
        </w:tc>
        <w:tc>
          <w:tcPr>
            <w:tcW w:w="4275" w:type="dxa"/>
            <w:gridSpan w:val="3"/>
            <w:vMerge/>
            <w:tcBorders>
              <w:top w:val="nil"/>
              <w:left w:val="nil"/>
            </w:tcBorders>
            <w:vAlign w:val="center"/>
          </w:tcPr>
          <w:p w14:paraId="7C0C41B5" w14:textId="77777777"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2740" w:type="dxa"/>
            <w:gridSpan w:val="4"/>
            <w:tcBorders>
              <w:top w:val="single" w:sz="4" w:space="0" w:color="auto"/>
            </w:tcBorders>
          </w:tcPr>
          <w:p w14:paraId="7D41B47C" w14:textId="77777777" w:rsidR="002D1523" w:rsidRDefault="002D1523">
            <w:pPr>
              <w:ind w:right="-70"/>
              <w:jc w:val="center"/>
              <w:rPr>
                <w:sz w:val="16"/>
              </w:rPr>
            </w:pPr>
            <w:r>
              <w:rPr>
                <w:sz w:val="16"/>
              </w:rPr>
              <w:t>Unterschrift des Probenehmers</w:t>
            </w:r>
          </w:p>
        </w:tc>
      </w:tr>
    </w:tbl>
    <w:p w14:paraId="4DAECC68" w14:textId="77777777" w:rsidR="002D1523" w:rsidRDefault="002D1523"/>
    <w:sectPr w:rsidR="002D1523" w:rsidSect="00DA4525">
      <w:pgSz w:w="11906" w:h="16838"/>
      <w:pgMar w:top="397" w:right="567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8B769" w14:textId="77777777" w:rsidR="00F900D2" w:rsidRDefault="00F900D2">
      <w:r>
        <w:separator/>
      </w:r>
    </w:p>
  </w:endnote>
  <w:endnote w:type="continuationSeparator" w:id="0">
    <w:p w14:paraId="6A7A06D7" w14:textId="77777777" w:rsidR="00F900D2" w:rsidRDefault="00F90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4A120" w14:textId="77777777" w:rsidR="00F900D2" w:rsidRDefault="00F900D2">
      <w:r>
        <w:separator/>
      </w:r>
    </w:p>
  </w:footnote>
  <w:footnote w:type="continuationSeparator" w:id="0">
    <w:p w14:paraId="58EC4655" w14:textId="77777777" w:rsidR="00F900D2" w:rsidRDefault="00F90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03331"/>
    <w:multiLevelType w:val="multilevel"/>
    <w:tmpl w:val="479E0AC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</w:abstractNum>
  <w:abstractNum w:abstractNumId="1" w15:restartNumberingAfterBreak="0">
    <w:nsid w:val="6BD47B9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0287DA9"/>
    <w:multiLevelType w:val="multilevel"/>
    <w:tmpl w:val="4142DB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70344651"/>
    <w:multiLevelType w:val="multilevel"/>
    <w:tmpl w:val="AC5E45C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C5D"/>
    <w:rsid w:val="002D1523"/>
    <w:rsid w:val="002E0DA5"/>
    <w:rsid w:val="0036469F"/>
    <w:rsid w:val="003A6B00"/>
    <w:rsid w:val="003C6C5D"/>
    <w:rsid w:val="00496C87"/>
    <w:rsid w:val="005870E1"/>
    <w:rsid w:val="009D24C4"/>
    <w:rsid w:val="00A66C06"/>
    <w:rsid w:val="00A94CFE"/>
    <w:rsid w:val="00C05C1E"/>
    <w:rsid w:val="00D23FF0"/>
    <w:rsid w:val="00DA4525"/>
    <w:rsid w:val="00DC7BB0"/>
    <w:rsid w:val="00F900D2"/>
    <w:rsid w:val="00FD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0AADCAA1"/>
  <w15:chartTrackingRefBased/>
  <w15:docId w15:val="{D2D53E11-18F9-4ED7-AB1C-5B8953CB0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</w:style>
  <w:style w:type="paragraph" w:styleId="berschrift4">
    <w:name w:val="heading 4"/>
    <w:basedOn w:val="Standard"/>
    <w:next w:val="Standard"/>
    <w:qFormat/>
    <w:pPr>
      <w:keepNext/>
      <w:ind w:right="-70"/>
      <w:jc w:val="center"/>
      <w:outlineLvl w:val="3"/>
    </w:pPr>
    <w:rPr>
      <w:b/>
      <w:u w:val="single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paragraph" w:styleId="berschrift6">
    <w:name w:val="heading 6"/>
    <w:basedOn w:val="Standard"/>
    <w:next w:val="Standard"/>
    <w:qFormat/>
    <w:pPr>
      <w:keepNext/>
      <w:tabs>
        <w:tab w:val="center" w:pos="4466"/>
      </w:tabs>
      <w:ind w:right="-70"/>
      <w:jc w:val="right"/>
      <w:outlineLvl w:val="5"/>
    </w:pPr>
    <w:rPr>
      <w:b/>
      <w:sz w:val="24"/>
      <w:u w:val="singl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Besuchter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ISTA\Sonstige%20Dokumente\Formulare\OECD%20Antrag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OECD Antrag.dot</Template>
  <TotalTime>0</TotalTime>
  <Pages>1</Pages>
  <Words>267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LUFA Sachsen-Anhalt, Dez.6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subject/>
  <dc:creator>.</dc:creator>
  <cp:keywords/>
  <dc:description/>
  <cp:lastModifiedBy>Hecht, Moritz</cp:lastModifiedBy>
  <cp:revision>2</cp:revision>
  <cp:lastPrinted>2002-11-28T13:49:00Z</cp:lastPrinted>
  <dcterms:created xsi:type="dcterms:W3CDTF">2025-11-27T09:53:00Z</dcterms:created>
  <dcterms:modified xsi:type="dcterms:W3CDTF">2025-11-27T09:53:00Z</dcterms:modified>
</cp:coreProperties>
</file>