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347"/>
        <w:gridCol w:w="1538"/>
        <w:gridCol w:w="695"/>
        <w:gridCol w:w="850"/>
        <w:gridCol w:w="425"/>
        <w:gridCol w:w="1701"/>
        <w:gridCol w:w="1560"/>
        <w:gridCol w:w="1701"/>
        <w:gridCol w:w="1701"/>
        <w:gridCol w:w="1701"/>
        <w:gridCol w:w="425"/>
      </w:tblGrid>
      <w:tr w:rsidR="0031083F" w14:paraId="30B8F12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00"/>
        </w:trPr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B24B" w14:textId="77777777" w:rsidR="0031083F" w:rsidRPr="00012D7D" w:rsidRDefault="0031083F">
            <w:pPr>
              <w:jc w:val="both"/>
              <w:rPr>
                <w:rFonts w:cs="Arial"/>
                <w:b/>
                <w:sz w:val="16"/>
                <w:szCs w:val="16"/>
              </w:rPr>
            </w:pPr>
            <w:bookmarkStart w:id="0" w:name="OLE_LINK1"/>
            <w:bookmarkStart w:id="1" w:name="OLE_LINK2"/>
            <w:r w:rsidRPr="00012D7D">
              <w:rPr>
                <w:rFonts w:cs="Arial"/>
                <w:b/>
                <w:sz w:val="16"/>
                <w:szCs w:val="16"/>
              </w:rPr>
              <w:t>Landesanst</w:t>
            </w:r>
            <w:r w:rsidR="006318A1">
              <w:rPr>
                <w:rFonts w:cs="Arial"/>
                <w:b/>
                <w:sz w:val="16"/>
                <w:szCs w:val="16"/>
              </w:rPr>
              <w:t xml:space="preserve">alt für Landwirtschaft </w:t>
            </w:r>
            <w:r w:rsidRPr="00012D7D">
              <w:rPr>
                <w:rFonts w:cs="Arial"/>
                <w:b/>
                <w:sz w:val="16"/>
                <w:szCs w:val="16"/>
              </w:rPr>
              <w:t>und Gartenbau Sachsen-Anhalt</w:t>
            </w:r>
          </w:p>
          <w:p w14:paraId="3BB2A80F" w14:textId="77777777" w:rsidR="00415C01" w:rsidRDefault="00415C01" w:rsidP="00415C01">
            <w:pPr>
              <w:jc w:val="both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Prüf- und Anerkennungsstelle für Saat- und Pflanzgut</w:t>
            </w:r>
          </w:p>
          <w:p w14:paraId="4FE625DC" w14:textId="77777777" w:rsidR="0031083F" w:rsidRPr="00012D7D" w:rsidRDefault="00023F4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12D7D">
              <w:rPr>
                <w:rFonts w:cs="Arial"/>
                <w:b/>
                <w:sz w:val="16"/>
                <w:szCs w:val="16"/>
              </w:rPr>
              <w:t>Schiepziger St</w:t>
            </w:r>
            <w:r w:rsidR="00012D7D" w:rsidRPr="00012D7D">
              <w:rPr>
                <w:rFonts w:cs="Arial"/>
                <w:b/>
                <w:sz w:val="16"/>
                <w:szCs w:val="16"/>
              </w:rPr>
              <w:t>raße</w:t>
            </w:r>
            <w:r w:rsidRPr="00012D7D">
              <w:rPr>
                <w:rFonts w:cs="Arial"/>
                <w:b/>
                <w:sz w:val="16"/>
                <w:szCs w:val="16"/>
              </w:rPr>
              <w:t xml:space="preserve"> 29</w:t>
            </w:r>
            <w:r w:rsidR="0031083F" w:rsidRPr="00012D7D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14:paraId="4B473DAA" w14:textId="77777777" w:rsidR="0031083F" w:rsidRPr="00012D7D" w:rsidRDefault="0031083F">
            <w:pPr>
              <w:jc w:val="both"/>
              <w:rPr>
                <w:rFonts w:cs="Arial"/>
                <w:sz w:val="16"/>
                <w:szCs w:val="16"/>
              </w:rPr>
            </w:pPr>
            <w:r w:rsidRPr="00012D7D">
              <w:rPr>
                <w:rFonts w:cs="Arial"/>
                <w:b/>
                <w:sz w:val="16"/>
                <w:szCs w:val="16"/>
              </w:rPr>
              <w:t>061</w:t>
            </w:r>
            <w:r w:rsidR="00023F47" w:rsidRPr="00012D7D">
              <w:rPr>
                <w:rFonts w:cs="Arial"/>
                <w:b/>
                <w:sz w:val="16"/>
                <w:szCs w:val="16"/>
              </w:rPr>
              <w:t>20</w:t>
            </w:r>
            <w:r w:rsidRPr="00012D7D">
              <w:rPr>
                <w:rFonts w:cs="Arial"/>
                <w:b/>
                <w:sz w:val="16"/>
                <w:szCs w:val="16"/>
              </w:rPr>
              <w:t xml:space="preserve"> Halle (Sa</w:t>
            </w:r>
            <w:r w:rsidRPr="00012D7D">
              <w:rPr>
                <w:rFonts w:cs="Arial"/>
                <w:b/>
                <w:sz w:val="16"/>
                <w:szCs w:val="16"/>
              </w:rPr>
              <w:t>a</w:t>
            </w:r>
            <w:r w:rsidRPr="00012D7D">
              <w:rPr>
                <w:rFonts w:cs="Arial"/>
                <w:b/>
                <w:sz w:val="16"/>
                <w:szCs w:val="16"/>
              </w:rPr>
              <w:t>le</w:t>
            </w:r>
            <w:r w:rsidRPr="00012D7D">
              <w:rPr>
                <w:rFonts w:cs="Arial"/>
                <w:sz w:val="16"/>
                <w:szCs w:val="16"/>
              </w:rPr>
              <w:t>)</w:t>
            </w:r>
          </w:p>
          <w:p w14:paraId="07158D4F" w14:textId="77777777" w:rsidR="0031083F" w:rsidRPr="00012D7D" w:rsidRDefault="0031083F" w:rsidP="00B01BF8">
            <w:pPr>
              <w:jc w:val="both"/>
              <w:rPr>
                <w:sz w:val="16"/>
                <w:szCs w:val="16"/>
              </w:rPr>
            </w:pPr>
            <w:r w:rsidRPr="00012D7D">
              <w:rPr>
                <w:rFonts w:cs="Arial"/>
                <w:sz w:val="16"/>
                <w:szCs w:val="16"/>
                <w:lang w:val="it-IT"/>
              </w:rPr>
              <w:sym w:font="Wingdings 2" w:char="F027"/>
            </w:r>
            <w:r w:rsidRPr="00012D7D">
              <w:rPr>
                <w:sz w:val="16"/>
                <w:szCs w:val="16"/>
              </w:rPr>
              <w:t xml:space="preserve"> (0345) </w:t>
            </w:r>
            <w:r w:rsidR="00023F47" w:rsidRPr="00012D7D">
              <w:rPr>
                <w:sz w:val="16"/>
                <w:szCs w:val="16"/>
              </w:rPr>
              <w:t>5584</w:t>
            </w:r>
            <w:r w:rsidR="00012D7D" w:rsidRPr="00012D7D">
              <w:rPr>
                <w:sz w:val="16"/>
                <w:szCs w:val="16"/>
              </w:rPr>
              <w:t xml:space="preserve"> </w:t>
            </w:r>
            <w:r w:rsidR="00A308CF">
              <w:rPr>
                <w:sz w:val="16"/>
                <w:szCs w:val="16"/>
              </w:rPr>
              <w:t>121</w:t>
            </w:r>
            <w:r w:rsidRPr="00012D7D">
              <w:rPr>
                <w:sz w:val="16"/>
                <w:szCs w:val="16"/>
              </w:rPr>
              <w:t xml:space="preserve">, </w:t>
            </w:r>
            <w:r w:rsidRPr="00012D7D">
              <w:rPr>
                <w:rFonts w:cs="Arial"/>
                <w:sz w:val="16"/>
                <w:szCs w:val="16"/>
                <w:lang w:val="it-IT"/>
              </w:rPr>
              <w:sym w:font="Wingdings 2" w:char="F037"/>
            </w:r>
            <w:r w:rsidRPr="00012D7D">
              <w:rPr>
                <w:sz w:val="16"/>
                <w:szCs w:val="16"/>
              </w:rPr>
              <w:t xml:space="preserve"> (0345) </w:t>
            </w:r>
            <w:r w:rsidR="00023F47" w:rsidRPr="00012D7D">
              <w:rPr>
                <w:sz w:val="16"/>
                <w:szCs w:val="16"/>
              </w:rPr>
              <w:t>5584</w:t>
            </w:r>
            <w:r w:rsidR="00012D7D" w:rsidRPr="00012D7D">
              <w:rPr>
                <w:sz w:val="16"/>
                <w:szCs w:val="16"/>
              </w:rPr>
              <w:t xml:space="preserve"> </w:t>
            </w:r>
            <w:r w:rsidR="00A308CF">
              <w:rPr>
                <w:sz w:val="16"/>
                <w:szCs w:val="16"/>
              </w:rPr>
              <w:t>122</w:t>
            </w:r>
            <w:r w:rsidRPr="00012D7D">
              <w:rPr>
                <w:sz w:val="16"/>
                <w:szCs w:val="16"/>
              </w:rPr>
              <w:t xml:space="preserve">, </w:t>
            </w:r>
            <w:r w:rsidR="00012D7D">
              <w:rPr>
                <w:sz w:val="16"/>
                <w:szCs w:val="16"/>
              </w:rPr>
              <w:t xml:space="preserve"> </w:t>
            </w:r>
            <w:r w:rsidRPr="00012D7D">
              <w:rPr>
                <w:rFonts w:cs="Arial"/>
                <w:sz w:val="16"/>
                <w:szCs w:val="16"/>
                <w:lang w:val="it-IT"/>
              </w:rPr>
              <w:sym w:font="Wingdings" w:char="F02A"/>
            </w:r>
            <w:r w:rsidR="006318A1">
              <w:rPr>
                <w:sz w:val="16"/>
                <w:szCs w:val="16"/>
              </w:rPr>
              <w:t xml:space="preserve"> Poststelle.SPAS@ll</w:t>
            </w:r>
            <w:r w:rsidR="00782831">
              <w:rPr>
                <w:sz w:val="16"/>
                <w:szCs w:val="16"/>
              </w:rPr>
              <w:t>g</w:t>
            </w:r>
            <w:r w:rsidRPr="00012D7D">
              <w:rPr>
                <w:sz w:val="16"/>
                <w:szCs w:val="16"/>
              </w:rPr>
              <w:t>.sachsen-anhalt.de</w:t>
            </w:r>
            <w:bookmarkEnd w:id="0"/>
            <w:bookmarkEnd w:id="1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DACE6A" w14:textId="77777777" w:rsidR="0031083F" w:rsidRDefault="0031083F">
            <w:pPr>
              <w:jc w:val="right"/>
              <w:rPr>
                <w:sz w:val="18"/>
              </w:rPr>
            </w:pPr>
            <w:r>
              <w:rPr>
                <w:sz w:val="18"/>
              </w:rPr>
              <w:t>Antragsteller:</w:t>
            </w:r>
          </w:p>
          <w:p w14:paraId="452D939F" w14:textId="77777777" w:rsidR="0031083F" w:rsidRDefault="0031083F">
            <w:pPr>
              <w:jc w:val="right"/>
            </w:pPr>
            <w:r>
              <w:rPr>
                <w:sz w:val="18"/>
              </w:rPr>
              <w:t>(Stempel oder Anschrift)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850FCF" w14:textId="77777777" w:rsidR="0031083F" w:rsidRDefault="0031083F">
            <w:pPr>
              <w:ind w:right="-70"/>
              <w:rPr>
                <w:b/>
                <w:sz w:val="20"/>
              </w:rPr>
            </w:pPr>
          </w:p>
          <w:p w14:paraId="0BBC31E6" w14:textId="77777777" w:rsidR="0031083F" w:rsidRDefault="0031083F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14:paraId="4DD2F2C9" w14:textId="77777777" w:rsidR="0031083F" w:rsidRDefault="0031083F">
            <w:pPr>
              <w:ind w:right="-70"/>
              <w:rPr>
                <w:b/>
                <w:u w:val="single"/>
              </w:rPr>
            </w:pPr>
          </w:p>
        </w:tc>
      </w:tr>
      <w:tr w:rsidR="0031083F" w14:paraId="340373D8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452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77AEB" w14:textId="77777777" w:rsidR="0031083F" w:rsidRDefault="0031083F">
            <w:pPr>
              <w:pStyle w:val="berschrift5"/>
              <w:rPr>
                <w:sz w:val="20"/>
              </w:rPr>
            </w:pPr>
            <w:r>
              <w:t>Antrag auf Umstufung von Saatgutpartien</w:t>
            </w:r>
          </w:p>
        </w:tc>
      </w:tr>
      <w:tr w:rsidR="0031083F" w14:paraId="611623FF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452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00395" w14:textId="77777777" w:rsidR="0031083F" w:rsidRDefault="0031083F">
            <w:pPr>
              <w:ind w:right="-7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Beantragt wird die Umstufung folgender Saatgutpartie</w:t>
            </w:r>
            <w:r w:rsidR="00FF3A57">
              <w:rPr>
                <w:b/>
                <w:sz w:val="20"/>
                <w:u w:val="single"/>
              </w:rPr>
              <w:t>n</w:t>
            </w:r>
          </w:p>
        </w:tc>
      </w:tr>
      <w:tr w:rsidR="0031083F" w14:paraId="6EBC7B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6FE8AC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Abgaben zur Partie vor der Umstufung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CBB3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Angaben zur Partie nach der Umstufung</w:t>
            </w:r>
          </w:p>
        </w:tc>
      </w:tr>
      <w:tr w:rsidR="0031083F" w14:paraId="52C34D1C" w14:textId="77777777" w:rsidTr="00415FC2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3ACF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Fruchtart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EFD8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Sorte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E060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Kat.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917A" w14:textId="77777777" w:rsidR="00415FC2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Anerkennungs</w:t>
            </w:r>
            <w:r w:rsidR="00415FC2">
              <w:rPr>
                <w:sz w:val="20"/>
              </w:rPr>
              <w:t>-N</w:t>
            </w:r>
            <w:r>
              <w:rPr>
                <w:sz w:val="20"/>
              </w:rPr>
              <w:t>r</w:t>
            </w:r>
            <w:r w:rsidR="00415FC2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  <w:p w14:paraId="6D16D48D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smartTag w:uri="urn:schemas-microsoft-com:office:smarttags" w:element="PersonName">
              <w:r>
                <w:rPr>
                  <w:sz w:val="20"/>
                </w:rPr>
                <w:t>D/H</w:t>
              </w:r>
            </w:smartTag>
            <w:r>
              <w:rPr>
                <w:sz w:val="20"/>
              </w:rPr>
              <w:t xml:space="preserve">AL </w:t>
            </w:r>
            <w:r w:rsidR="00415FC2">
              <w:rPr>
                <w:sz w:val="20"/>
              </w:rPr>
              <w:t>bzw. DE15</w:t>
            </w:r>
            <w:r w:rsidR="00893735">
              <w:rPr>
                <w:sz w:val="20"/>
              </w:rPr>
              <w:t>…</w:t>
            </w:r>
            <w:r w:rsidR="00415FC2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2042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Untersuchungs- nummer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134158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Menge in dt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9DBD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Kat.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5484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Menge in dt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4BA2" w14:textId="77777777" w:rsidR="0031083F" w:rsidRDefault="0031083F">
            <w:pPr>
              <w:ind w:right="-70"/>
              <w:jc w:val="center"/>
              <w:rPr>
                <w:sz w:val="20"/>
              </w:rPr>
            </w:pPr>
          </w:p>
        </w:tc>
      </w:tr>
      <w:tr w:rsidR="0031083F" w14:paraId="20F4541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FB0C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"/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C6F7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AFC6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01B1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B712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820A3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20FE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ACE0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1034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244BF5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B3FE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EA5F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02D8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0B7D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66EA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5A1B2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F345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962E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1CC9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5C518C3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CEF1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BC61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C45C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BF3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4086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854094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6D3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3F4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8D11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0B160AF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AE96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8876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D3C8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9359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8230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BA68DF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E909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D6AF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DE4E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237FF83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604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058C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9FB4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A00C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B62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3A3FE0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4D51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73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9A5E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6983BF4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322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9F0C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59E9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359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6B38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0A383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170F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7C4F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9EB8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510B88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D6BD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0999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ECA6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93BE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A808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6603BC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326B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F4BB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D2D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40D1EF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6A4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B334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BF6F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F498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3AF0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701394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017D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E16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9005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6E85C2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793A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8AED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6C4F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CDBE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D0F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04262A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E6F5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2CB5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DE38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5E3B3E5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8B56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16C3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43B5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3CD0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CB08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41D914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D90A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2961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326D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1E73B9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"/>
        </w:trPr>
        <w:tc>
          <w:tcPr>
            <w:tcW w:w="1452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1D25E2D" w14:textId="77777777" w:rsidR="0031083F" w:rsidRDefault="0031083F">
            <w:pPr>
              <w:ind w:right="-70"/>
              <w:rPr>
                <w:b/>
                <w:sz w:val="20"/>
              </w:rPr>
            </w:pPr>
          </w:p>
        </w:tc>
      </w:tr>
      <w:tr w:rsidR="0031083F" w14:paraId="693D8D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01"/>
        </w:trPr>
        <w:tc>
          <w:tcPr>
            <w:tcW w:w="1885" w:type="dxa"/>
            <w:tcBorders>
              <w:left w:val="single" w:sz="4" w:space="0" w:color="auto"/>
            </w:tcBorders>
            <w:vAlign w:val="bottom"/>
          </w:tcPr>
          <w:p w14:paraId="589C1163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85" w:type="dxa"/>
            <w:gridSpan w:val="2"/>
            <w:vAlign w:val="bottom"/>
          </w:tcPr>
          <w:p w14:paraId="7653D78E" w14:textId="77777777" w:rsidR="0031083F" w:rsidRDefault="0031083F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970" w:type="dxa"/>
            <w:gridSpan w:val="3"/>
            <w:vMerge w:val="restart"/>
            <w:vAlign w:val="center"/>
          </w:tcPr>
          <w:p w14:paraId="09816590" w14:textId="77777777" w:rsidR="0031083F" w:rsidRDefault="0031083F">
            <w:pPr>
              <w:ind w:right="-70"/>
              <w:rPr>
                <w:sz w:val="20"/>
              </w:rPr>
            </w:pPr>
          </w:p>
        </w:tc>
        <w:tc>
          <w:tcPr>
            <w:tcW w:w="8789" w:type="dxa"/>
            <w:gridSpan w:val="6"/>
            <w:tcBorders>
              <w:right w:val="single" w:sz="4" w:space="0" w:color="auto"/>
            </w:tcBorders>
            <w:vAlign w:val="center"/>
          </w:tcPr>
          <w:p w14:paraId="44220C45" w14:textId="77777777" w:rsidR="0031083F" w:rsidRDefault="0031083F">
            <w:pPr>
              <w:ind w:right="-70"/>
              <w:rPr>
                <w:sz w:val="20"/>
              </w:rPr>
            </w:pPr>
          </w:p>
        </w:tc>
      </w:tr>
      <w:tr w:rsidR="0031083F" w14:paraId="4EAB93B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3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7910B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Ort/Datum</w:t>
            </w:r>
          </w:p>
        </w:tc>
        <w:tc>
          <w:tcPr>
            <w:tcW w:w="197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5345C45" w14:textId="77777777" w:rsidR="0031083F" w:rsidRDefault="0031083F">
            <w:pPr>
              <w:ind w:right="-70"/>
              <w:rPr>
                <w:sz w:val="20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6D8E" w14:textId="77777777" w:rsidR="0031083F" w:rsidRDefault="0031083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Unterschrift des Antragstellers</w:t>
            </w:r>
          </w:p>
        </w:tc>
      </w:tr>
    </w:tbl>
    <w:p w14:paraId="274D9C22" w14:textId="77777777" w:rsidR="0031083F" w:rsidRDefault="0031083F">
      <w:pPr>
        <w:pStyle w:val="berschrift1"/>
      </w:pPr>
    </w:p>
    <w:sectPr w:rsidR="0031083F">
      <w:pgSz w:w="16838" w:h="11906" w:orient="landscape" w:code="9"/>
      <w:pgMar w:top="1134" w:right="1134" w:bottom="993" w:left="1418" w:header="720" w:footer="1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BD0A" w14:textId="77777777" w:rsidR="00AA60D6" w:rsidRDefault="00AA60D6">
      <w:r>
        <w:separator/>
      </w:r>
    </w:p>
  </w:endnote>
  <w:endnote w:type="continuationSeparator" w:id="0">
    <w:p w14:paraId="1C9FE580" w14:textId="77777777" w:rsidR="00AA60D6" w:rsidRDefault="00AA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SA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B8BFB" w14:textId="77777777" w:rsidR="00AA60D6" w:rsidRDefault="00AA60D6">
      <w:r>
        <w:separator/>
      </w:r>
    </w:p>
  </w:footnote>
  <w:footnote w:type="continuationSeparator" w:id="0">
    <w:p w14:paraId="4BD66AEA" w14:textId="77777777" w:rsidR="00AA60D6" w:rsidRDefault="00AA6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03331"/>
    <w:multiLevelType w:val="multilevel"/>
    <w:tmpl w:val="479E0A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</w:abstractNum>
  <w:abstractNum w:abstractNumId="1" w15:restartNumberingAfterBreak="0">
    <w:nsid w:val="5ECF00A0"/>
    <w:multiLevelType w:val="singleLevel"/>
    <w:tmpl w:val="583A3C2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6BD47B9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0287DA9"/>
    <w:multiLevelType w:val="multilevel"/>
    <w:tmpl w:val="4142DB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0344651"/>
    <w:multiLevelType w:val="multilevel"/>
    <w:tmpl w:val="AC5E45C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C2"/>
    <w:rsid w:val="00012D7D"/>
    <w:rsid w:val="00023F47"/>
    <w:rsid w:val="00233BA0"/>
    <w:rsid w:val="00234526"/>
    <w:rsid w:val="0031083F"/>
    <w:rsid w:val="00415C01"/>
    <w:rsid w:val="00415FC2"/>
    <w:rsid w:val="00453097"/>
    <w:rsid w:val="00593CF7"/>
    <w:rsid w:val="006318A1"/>
    <w:rsid w:val="00782831"/>
    <w:rsid w:val="007D1773"/>
    <w:rsid w:val="00893735"/>
    <w:rsid w:val="00980E11"/>
    <w:rsid w:val="009F6D3F"/>
    <w:rsid w:val="00A308CF"/>
    <w:rsid w:val="00AA60D6"/>
    <w:rsid w:val="00AC5718"/>
    <w:rsid w:val="00B01BF8"/>
    <w:rsid w:val="00B914D8"/>
    <w:rsid w:val="00C879DF"/>
    <w:rsid w:val="00CE30C1"/>
    <w:rsid w:val="00DD3565"/>
    <w:rsid w:val="00EA7188"/>
    <w:rsid w:val="00F96FBD"/>
    <w:rsid w:val="00FD1C9F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D4A3371"/>
  <w15:chartTrackingRefBased/>
  <w15:docId w15:val="{745DAA38-4B11-49F2-9D5D-3432C5EA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ind w:right="-70"/>
      <w:jc w:val="center"/>
      <w:outlineLvl w:val="3"/>
    </w:pPr>
    <w:rPr>
      <w:b/>
      <w:u w:val="single"/>
    </w:rPr>
  </w:style>
  <w:style w:type="paragraph" w:styleId="berschrift5">
    <w:name w:val="heading 5"/>
    <w:basedOn w:val="Standard"/>
    <w:next w:val="Standard"/>
    <w:qFormat/>
    <w:pPr>
      <w:keepNext/>
      <w:ind w:right="-70"/>
      <w:jc w:val="center"/>
      <w:outlineLvl w:val="4"/>
    </w:pPr>
    <w:rPr>
      <w:b/>
      <w:sz w:val="24"/>
      <w:u w:val="single"/>
    </w:rPr>
  </w:style>
  <w:style w:type="paragraph" w:styleId="berschrift6">
    <w:name w:val="heading 6"/>
    <w:basedOn w:val="Standard"/>
    <w:next w:val="Standard"/>
    <w:qFormat/>
    <w:pPr>
      <w:keepNext/>
      <w:ind w:right="-70"/>
      <w:jc w:val="right"/>
      <w:outlineLvl w:val="5"/>
    </w:pPr>
    <w:rPr>
      <w:b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ind w:right="-567"/>
    </w:pPr>
    <w:rPr>
      <w:rFonts w:ascii="Futura LSA" w:hAnsi="Futura LSA"/>
      <w:b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Hyperlink">
    <w:name w:val="Besuchter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STA\Sonstige%20Dokumente\Formulare\WV%20Antra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WV Antrag.dot</Template>
  <TotalTime>0</TotalTime>
  <Pages>1</Pages>
  <Words>313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Landwirtschaftliche Untersuchungs- und</vt:lpstr>
    </vt:vector>
  </TitlesOfParts>
  <Company>LUFA Sachsen-Anhalt, Dez.6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Landwirtschaftliche Untersuchungs- und</dc:title>
  <dc:subject/>
  <dc:creator>.</dc:creator>
  <cp:keywords/>
  <cp:lastModifiedBy>Hecht, Moritz</cp:lastModifiedBy>
  <cp:revision>2</cp:revision>
  <cp:lastPrinted>2007-05-31T08:53:00Z</cp:lastPrinted>
  <dcterms:created xsi:type="dcterms:W3CDTF">2025-11-27T09:55:00Z</dcterms:created>
  <dcterms:modified xsi:type="dcterms:W3CDTF">2025-11-27T09:55:00Z</dcterms:modified>
</cp:coreProperties>
</file>